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00AC" w14:textId="77777777" w:rsidR="00E5681A" w:rsidRPr="00C27622" w:rsidRDefault="00E5681A" w:rsidP="00E5681A">
      <w:pPr>
        <w:shd w:val="clear" w:color="auto" w:fill="D9D9D9" w:themeFill="background1" w:themeFillShade="D9"/>
        <w:spacing w:after="0" w:line="259" w:lineRule="exact"/>
        <w:ind w:left="-708"/>
        <w:jc w:val="both"/>
        <w:rPr>
          <w:rFonts w:eastAsia="Times New Roman" w:cs="Calibri"/>
          <w:b/>
          <w:bCs/>
          <w:snapToGrid w:val="0"/>
        </w:rPr>
      </w:pPr>
      <w:r w:rsidRPr="00114B31">
        <w:rPr>
          <w:rFonts w:eastAsia="Times New Roman" w:cs="Calibri"/>
          <w:b/>
          <w:bCs/>
          <w:snapToGrid w:val="0"/>
        </w:rPr>
        <w:t>PRILOG IV</w:t>
      </w:r>
    </w:p>
    <w:p w14:paraId="27E18221" w14:textId="77777777" w:rsidR="00E5681A" w:rsidRPr="00C27622" w:rsidRDefault="00E5681A" w:rsidP="00E5681A">
      <w:pPr>
        <w:spacing w:after="0" w:line="259" w:lineRule="exact"/>
        <w:ind w:left="-708"/>
        <w:jc w:val="both"/>
        <w:rPr>
          <w:rFonts w:eastAsia="Times New Roman" w:cs="Calibri"/>
          <w:b/>
          <w:bCs/>
          <w:snapToGrid w:val="0"/>
        </w:rPr>
      </w:pPr>
    </w:p>
    <w:p w14:paraId="1149F5F2" w14:textId="01869DBF" w:rsidR="00E5681A" w:rsidRPr="00C27622" w:rsidRDefault="00E5681A" w:rsidP="00D8026D">
      <w:pPr>
        <w:spacing w:after="0" w:line="240" w:lineRule="auto"/>
        <w:jc w:val="both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U postupku jednostavne nabave</w:t>
      </w:r>
      <w:bookmarkStart w:id="0" w:name="_Hlk129351291"/>
      <w:r w:rsidRPr="00C27622">
        <w:rPr>
          <w:rFonts w:eastAsia="Times New Roman" w:cs="Calibri"/>
          <w:snapToGrid w:val="0"/>
        </w:rPr>
        <w:t xml:space="preserve"> </w:t>
      </w:r>
      <w:r w:rsidR="00D8026D">
        <w:rPr>
          <w:rFonts w:eastAsia="Times New Roman" w:cs="Calibri"/>
          <w:snapToGrid w:val="0"/>
        </w:rPr>
        <w:t>u</w:t>
      </w:r>
      <w:r w:rsidRPr="00153A12">
        <w:rPr>
          <w:rFonts w:eastAsia="Times New Roman" w:cs="Calibri"/>
          <w:snapToGrid w:val="0"/>
        </w:rPr>
        <w:t xml:space="preserve">sluge izrade </w:t>
      </w:r>
      <w:bookmarkStart w:id="1" w:name="_Hlk197674892"/>
      <w:bookmarkEnd w:id="0"/>
      <w:r w:rsidR="00D8026D">
        <w:rPr>
          <w:rFonts w:eastAsia="Times New Roman" w:cs="Calibri"/>
          <w:snapToGrid w:val="0"/>
        </w:rPr>
        <w:t>i</w:t>
      </w:r>
      <w:r w:rsidR="00D8026D" w:rsidRPr="00D8026D">
        <w:rPr>
          <w:rFonts w:eastAsia="Times New Roman" w:cs="Calibri"/>
          <w:snapToGrid w:val="0"/>
        </w:rPr>
        <w:t>zvedben</w:t>
      </w:r>
      <w:r w:rsidR="00D8026D">
        <w:rPr>
          <w:rFonts w:eastAsia="Times New Roman" w:cs="Calibri"/>
          <w:snapToGrid w:val="0"/>
        </w:rPr>
        <w:t xml:space="preserve">og </w:t>
      </w:r>
      <w:r w:rsidR="00D8026D" w:rsidRPr="00D8026D">
        <w:rPr>
          <w:rFonts w:eastAsia="Times New Roman" w:cs="Calibri"/>
          <w:snapToGrid w:val="0"/>
        </w:rPr>
        <w:t>projekt</w:t>
      </w:r>
      <w:r w:rsidR="00D8026D">
        <w:rPr>
          <w:rFonts w:eastAsia="Times New Roman" w:cs="Calibri"/>
          <w:snapToGrid w:val="0"/>
        </w:rPr>
        <w:t>a</w:t>
      </w:r>
      <w:r w:rsidR="00D8026D" w:rsidRPr="00D8026D">
        <w:rPr>
          <w:rFonts w:eastAsia="Times New Roman" w:cs="Calibri"/>
          <w:snapToGrid w:val="0"/>
        </w:rPr>
        <w:t xml:space="preserve"> oblikovanja stalnog postava u Vili </w:t>
      </w:r>
      <w:proofErr w:type="spellStart"/>
      <w:r w:rsidR="00D8026D" w:rsidRPr="00D8026D">
        <w:rPr>
          <w:rFonts w:eastAsia="Times New Roman" w:cs="Calibri"/>
          <w:snapToGrid w:val="0"/>
        </w:rPr>
        <w:t>Kupelwieser</w:t>
      </w:r>
      <w:proofErr w:type="spellEnd"/>
      <w:r w:rsidR="00D8026D">
        <w:rPr>
          <w:rFonts w:eastAsia="Times New Roman" w:cs="Calibri"/>
          <w:snapToGrid w:val="0"/>
        </w:rPr>
        <w:t xml:space="preserve"> p</w:t>
      </w:r>
      <w:r w:rsidR="00D8026D" w:rsidRPr="00D8026D">
        <w:rPr>
          <w:rFonts w:eastAsia="Times New Roman" w:cs="Calibri"/>
          <w:snapToGrid w:val="0"/>
        </w:rPr>
        <w:t xml:space="preserve">osvećenog Paulu </w:t>
      </w:r>
      <w:proofErr w:type="spellStart"/>
      <w:r w:rsidR="00D8026D" w:rsidRPr="00D8026D">
        <w:rPr>
          <w:rFonts w:eastAsia="Times New Roman" w:cs="Calibri"/>
          <w:snapToGrid w:val="0"/>
        </w:rPr>
        <w:t>Kupelwieseru</w:t>
      </w:r>
      <w:bookmarkEnd w:id="1"/>
      <w:proofErr w:type="spellEnd"/>
      <w:r w:rsidR="00D8026D">
        <w:rPr>
          <w:rFonts w:eastAsia="Times New Roman" w:cs="Calibri"/>
          <w:snapToGrid w:val="0"/>
        </w:rPr>
        <w:t xml:space="preserve">, </w:t>
      </w:r>
      <w:r w:rsidRPr="00C27622">
        <w:rPr>
          <w:rFonts w:eastAsia="Times New Roman" w:cs="Calibri"/>
          <w:snapToGrid w:val="0"/>
        </w:rPr>
        <w:t>evidencijski broj nabave:</w:t>
      </w:r>
      <w:r w:rsidRPr="00C27622">
        <w:rPr>
          <w:rFonts w:eastAsia="Times New Roman" w:cs="Calibri"/>
          <w:snapToGrid w:val="0"/>
          <w:color w:val="FF0000"/>
        </w:rPr>
        <w:t xml:space="preserve"> </w:t>
      </w:r>
      <w:r w:rsidR="00D8026D" w:rsidRPr="00D8026D">
        <w:rPr>
          <w:rFonts w:eastAsia="Times New Roman" w:cs="Calibri"/>
          <w:snapToGrid w:val="0"/>
        </w:rPr>
        <w:t>394/25</w:t>
      </w:r>
      <w:r w:rsidRPr="00C27622">
        <w:rPr>
          <w:rFonts w:eastAsia="Times New Roman" w:cs="Calibri"/>
          <w:snapToGrid w:val="0"/>
        </w:rPr>
        <w:t xml:space="preserve">, naručitelja Javna ustanova Nacionalni park Brijuni, gospodarski subjekt: </w:t>
      </w:r>
    </w:p>
    <w:p w14:paraId="5D6D031A" w14:textId="77777777" w:rsidR="00E5681A" w:rsidRPr="00C27622" w:rsidRDefault="00E5681A" w:rsidP="00E5681A">
      <w:pPr>
        <w:spacing w:after="0" w:line="240" w:lineRule="auto"/>
        <w:rPr>
          <w:rFonts w:eastAsia="Calibri" w:cs="Calibri"/>
        </w:rPr>
      </w:pPr>
    </w:p>
    <w:p w14:paraId="3A1CF382" w14:textId="77777777" w:rsidR="00E5681A" w:rsidRPr="00C27622" w:rsidRDefault="00E5681A" w:rsidP="00E5681A">
      <w:pPr>
        <w:spacing w:after="0" w:line="240" w:lineRule="auto"/>
        <w:jc w:val="center"/>
        <w:rPr>
          <w:rFonts w:eastAsia="Calibri" w:cs="Calibri"/>
        </w:rPr>
      </w:pPr>
      <w:r w:rsidRPr="00C27622">
        <w:rPr>
          <w:rFonts w:eastAsia="Calibri" w:cs="Calibri"/>
        </w:rPr>
        <w:t>___________________________________________________________________</w:t>
      </w:r>
    </w:p>
    <w:p w14:paraId="03B68DC2" w14:textId="77777777" w:rsidR="00E5681A" w:rsidRPr="006826F6" w:rsidRDefault="00E5681A" w:rsidP="00E5681A">
      <w:pPr>
        <w:spacing w:after="0" w:line="240" w:lineRule="auto"/>
        <w:jc w:val="center"/>
        <w:rPr>
          <w:rFonts w:eastAsia="Calibri" w:cs="Calibri"/>
          <w:i/>
          <w:sz w:val="18"/>
          <w:szCs w:val="18"/>
        </w:rPr>
      </w:pPr>
      <w:r w:rsidRPr="006826F6">
        <w:rPr>
          <w:rFonts w:eastAsia="Calibri" w:cs="Calibri"/>
          <w:i/>
          <w:sz w:val="18"/>
          <w:szCs w:val="18"/>
        </w:rPr>
        <w:t>(naziv gospodarskog subjekta, sjedište, OIB ili nacionalni identifikacijski broj)</w:t>
      </w:r>
    </w:p>
    <w:p w14:paraId="0D69028D" w14:textId="77777777" w:rsidR="00E5681A" w:rsidRPr="00C27622" w:rsidRDefault="00E5681A" w:rsidP="00E5681A">
      <w:pPr>
        <w:spacing w:after="0"/>
        <w:rPr>
          <w:rFonts w:eastAsia="Calibri" w:cs="Calibri"/>
          <w:b/>
        </w:rPr>
      </w:pPr>
    </w:p>
    <w:p w14:paraId="1093A21C" w14:textId="77777777" w:rsidR="00E5681A" w:rsidRPr="00C27622" w:rsidRDefault="00E5681A" w:rsidP="00E5681A">
      <w:pPr>
        <w:spacing w:after="0" w:line="240" w:lineRule="auto"/>
        <w:rPr>
          <w:rFonts w:eastAsia="Calibri" w:cs="Calibri"/>
        </w:rPr>
      </w:pPr>
    </w:p>
    <w:p w14:paraId="0ABEB935" w14:textId="77777777" w:rsidR="00E5681A" w:rsidRPr="00C27622" w:rsidRDefault="00E5681A" w:rsidP="00E5681A">
      <w:pPr>
        <w:spacing w:after="0" w:line="240" w:lineRule="auto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daje sljedeću</w:t>
      </w:r>
    </w:p>
    <w:p w14:paraId="51D3E019" w14:textId="77777777" w:rsidR="00E5681A" w:rsidRPr="00C27622" w:rsidRDefault="00E5681A" w:rsidP="00E5681A">
      <w:pPr>
        <w:spacing w:line="240" w:lineRule="auto"/>
        <w:jc w:val="center"/>
        <w:rPr>
          <w:rFonts w:eastAsia="Times New Roman" w:cs="Calibri"/>
          <w:b/>
          <w:bCs/>
          <w:snapToGrid w:val="0"/>
        </w:rPr>
      </w:pPr>
      <w:r w:rsidRPr="00C27622">
        <w:rPr>
          <w:rFonts w:eastAsia="Times New Roman" w:cs="Calibri"/>
          <w:b/>
          <w:bCs/>
          <w:snapToGrid w:val="0"/>
        </w:rPr>
        <w:t>IZJAVU O RASPOLAGANJU STRUČNJACIMA</w:t>
      </w:r>
    </w:p>
    <w:p w14:paraId="4849019D" w14:textId="77777777" w:rsidR="00E5681A" w:rsidRPr="00C27622" w:rsidRDefault="00E5681A" w:rsidP="00E5681A">
      <w:pPr>
        <w:spacing w:line="240" w:lineRule="auto"/>
        <w:jc w:val="center"/>
        <w:rPr>
          <w:rFonts w:eastAsia="Times New Roman" w:cs="Calibri"/>
          <w:snapToGrid w:val="0"/>
        </w:rPr>
      </w:pPr>
    </w:p>
    <w:p w14:paraId="42E2357D" w14:textId="1B70026C" w:rsidR="00E5681A" w:rsidRDefault="00E5681A" w:rsidP="00D8026D">
      <w:pPr>
        <w:spacing w:line="240" w:lineRule="auto"/>
        <w:jc w:val="both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 xml:space="preserve">kojom izjavljuje da će u izvršenju usluge izrade </w:t>
      </w:r>
      <w:r w:rsidR="00D8026D" w:rsidRPr="00D8026D">
        <w:rPr>
          <w:rFonts w:eastAsia="Times New Roman" w:cs="Calibri"/>
          <w:snapToGrid w:val="0"/>
        </w:rPr>
        <w:t xml:space="preserve">izvedbenog projekta oblikovanja stalnog postava u Vili </w:t>
      </w:r>
      <w:proofErr w:type="spellStart"/>
      <w:r w:rsidR="00D8026D" w:rsidRPr="00D8026D">
        <w:rPr>
          <w:rFonts w:eastAsia="Times New Roman" w:cs="Calibri"/>
          <w:snapToGrid w:val="0"/>
        </w:rPr>
        <w:t>Kupelwieser</w:t>
      </w:r>
      <w:proofErr w:type="spellEnd"/>
      <w:r w:rsidR="00D8026D" w:rsidRPr="00D8026D">
        <w:rPr>
          <w:rFonts w:eastAsia="Times New Roman" w:cs="Calibri"/>
          <w:snapToGrid w:val="0"/>
        </w:rPr>
        <w:t xml:space="preserve"> posvećenog Paulu </w:t>
      </w:r>
      <w:proofErr w:type="spellStart"/>
      <w:r w:rsidR="00D8026D" w:rsidRPr="00D8026D">
        <w:rPr>
          <w:rFonts w:eastAsia="Times New Roman" w:cs="Calibri"/>
          <w:snapToGrid w:val="0"/>
        </w:rPr>
        <w:t>Kupelwieseru</w:t>
      </w:r>
      <w:proofErr w:type="spellEnd"/>
      <w:r w:rsidRPr="00C27622">
        <w:rPr>
          <w:rFonts w:eastAsia="Times New Roman" w:cs="Calibri"/>
          <w:snapToGrid w:val="0"/>
        </w:rPr>
        <w:t xml:space="preserve"> raspolagati i u izradu uključiti niže naveden</w:t>
      </w:r>
      <w:r w:rsidR="00D8026D">
        <w:rPr>
          <w:rFonts w:eastAsia="Times New Roman" w:cs="Calibri"/>
          <w:snapToGrid w:val="0"/>
        </w:rPr>
        <w:t>og/e</w:t>
      </w:r>
      <w:r w:rsidRPr="00C27622">
        <w:rPr>
          <w:rFonts w:eastAsia="Times New Roman" w:cs="Calibri"/>
          <w:snapToGrid w:val="0"/>
        </w:rPr>
        <w:t xml:space="preserve"> stručnjak</w:t>
      </w:r>
      <w:r w:rsidR="00D8026D">
        <w:rPr>
          <w:rFonts w:eastAsia="Times New Roman" w:cs="Calibri"/>
          <w:snapToGrid w:val="0"/>
        </w:rPr>
        <w:t>a/e</w:t>
      </w:r>
      <w:r w:rsidRPr="00C27622">
        <w:rPr>
          <w:rFonts w:eastAsia="Times New Roman" w:cs="Calibri"/>
          <w:snapToGrid w:val="0"/>
        </w:rPr>
        <w:t>:</w:t>
      </w:r>
    </w:p>
    <w:p w14:paraId="4826202B" w14:textId="77777777" w:rsidR="00D8026D" w:rsidRPr="00D8026D" w:rsidRDefault="00D8026D" w:rsidP="00D8026D">
      <w:pPr>
        <w:spacing w:line="240" w:lineRule="auto"/>
        <w:jc w:val="both"/>
        <w:rPr>
          <w:rFonts w:eastAsia="Times New Roman" w:cs="Calibri"/>
          <w:snapToGrid w:val="0"/>
        </w:rPr>
      </w:pPr>
    </w:p>
    <w:tbl>
      <w:tblPr>
        <w:tblStyle w:val="TablicazaStudiju1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677"/>
        <w:gridCol w:w="3306"/>
      </w:tblGrid>
      <w:tr w:rsidR="00D8026D" w:rsidRPr="00C27622" w14:paraId="001E31BD" w14:textId="77777777" w:rsidTr="00D8026D">
        <w:trPr>
          <w:jc w:val="center"/>
        </w:trPr>
        <w:tc>
          <w:tcPr>
            <w:tcW w:w="988" w:type="dxa"/>
            <w:vAlign w:val="center"/>
          </w:tcPr>
          <w:p w14:paraId="7B2ACFBA" w14:textId="77777777" w:rsidR="00D8026D" w:rsidRPr="00C27622" w:rsidRDefault="00D8026D" w:rsidP="00AF0A5B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R.br.</w:t>
            </w:r>
          </w:p>
        </w:tc>
        <w:tc>
          <w:tcPr>
            <w:tcW w:w="4677" w:type="dxa"/>
            <w:vAlign w:val="center"/>
          </w:tcPr>
          <w:p w14:paraId="3470122D" w14:textId="77777777" w:rsidR="00D8026D" w:rsidRPr="00C27622" w:rsidRDefault="00D8026D" w:rsidP="00AF0A5B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IME I PREZIME STRUČNJAKA</w:t>
            </w:r>
            <w:r>
              <w:rPr>
                <w:rFonts w:eastAsia="Times New Roman" w:cs="Calibri"/>
                <w:b/>
                <w:bCs/>
                <w:snapToGrid w:val="0"/>
              </w:rPr>
              <w:t xml:space="preserve"> </w:t>
            </w:r>
          </w:p>
        </w:tc>
        <w:tc>
          <w:tcPr>
            <w:tcW w:w="3306" w:type="dxa"/>
          </w:tcPr>
          <w:p w14:paraId="2D390915" w14:textId="77777777" w:rsidR="00D8026D" w:rsidRPr="00C27622" w:rsidRDefault="00D8026D" w:rsidP="00AF0A5B">
            <w:pPr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POZICIJA NA KOJU SE STRUČNJAK IMENUJE</w:t>
            </w:r>
          </w:p>
        </w:tc>
      </w:tr>
      <w:tr w:rsidR="00D8026D" w:rsidRPr="00C27622" w14:paraId="362BA380" w14:textId="77777777" w:rsidTr="00D8026D">
        <w:trPr>
          <w:jc w:val="center"/>
        </w:trPr>
        <w:tc>
          <w:tcPr>
            <w:tcW w:w="988" w:type="dxa"/>
          </w:tcPr>
          <w:p w14:paraId="2166E199" w14:textId="77777777" w:rsidR="00D8026D" w:rsidRPr="00C27622" w:rsidRDefault="00D8026D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1.</w:t>
            </w:r>
          </w:p>
        </w:tc>
        <w:tc>
          <w:tcPr>
            <w:tcW w:w="4677" w:type="dxa"/>
          </w:tcPr>
          <w:p w14:paraId="02E97E6F" w14:textId="77777777" w:rsidR="00D8026D" w:rsidRPr="00C27622" w:rsidRDefault="00D8026D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3306" w:type="dxa"/>
          </w:tcPr>
          <w:p w14:paraId="7AAC1196" w14:textId="77777777" w:rsidR="00D8026D" w:rsidRPr="00C27622" w:rsidRDefault="00D8026D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D8026D" w:rsidRPr="00C27622" w14:paraId="702B2166" w14:textId="77777777" w:rsidTr="00D8026D">
        <w:trPr>
          <w:jc w:val="center"/>
        </w:trPr>
        <w:tc>
          <w:tcPr>
            <w:tcW w:w="988" w:type="dxa"/>
          </w:tcPr>
          <w:p w14:paraId="432C30A7" w14:textId="77777777" w:rsidR="00D8026D" w:rsidRPr="00C27622" w:rsidRDefault="00D8026D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2.</w:t>
            </w:r>
          </w:p>
        </w:tc>
        <w:tc>
          <w:tcPr>
            <w:tcW w:w="4677" w:type="dxa"/>
          </w:tcPr>
          <w:p w14:paraId="115357A1" w14:textId="77777777" w:rsidR="00D8026D" w:rsidRPr="00C27622" w:rsidRDefault="00D8026D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3306" w:type="dxa"/>
          </w:tcPr>
          <w:p w14:paraId="79CE088E" w14:textId="77777777" w:rsidR="00D8026D" w:rsidRPr="00C27622" w:rsidRDefault="00D8026D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D8026D" w:rsidRPr="00C27622" w14:paraId="6EF6848C" w14:textId="77777777" w:rsidTr="00D8026D">
        <w:trPr>
          <w:jc w:val="center"/>
        </w:trPr>
        <w:tc>
          <w:tcPr>
            <w:tcW w:w="988" w:type="dxa"/>
          </w:tcPr>
          <w:p w14:paraId="41AD42F6" w14:textId="77777777" w:rsidR="00D8026D" w:rsidRPr="00C27622" w:rsidRDefault="00D8026D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3.</w:t>
            </w:r>
          </w:p>
        </w:tc>
        <w:tc>
          <w:tcPr>
            <w:tcW w:w="4677" w:type="dxa"/>
          </w:tcPr>
          <w:p w14:paraId="2EEEA96A" w14:textId="77777777" w:rsidR="00D8026D" w:rsidRPr="00C27622" w:rsidRDefault="00D8026D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3306" w:type="dxa"/>
          </w:tcPr>
          <w:p w14:paraId="5B01CBDB" w14:textId="77777777" w:rsidR="00D8026D" w:rsidRPr="00C27622" w:rsidRDefault="00D8026D" w:rsidP="00AF0A5B">
            <w:pPr>
              <w:rPr>
                <w:rFonts w:eastAsia="Times New Roman" w:cs="Calibri"/>
                <w:snapToGrid w:val="0"/>
              </w:rPr>
            </w:pPr>
          </w:p>
        </w:tc>
      </w:tr>
    </w:tbl>
    <w:p w14:paraId="1C00F7DD" w14:textId="77777777" w:rsidR="00E5681A" w:rsidRDefault="00E5681A" w:rsidP="00E5681A">
      <w:pPr>
        <w:spacing w:line="240" w:lineRule="auto"/>
        <w:rPr>
          <w:rFonts w:eastAsia="Calibri" w:cs="Calibri"/>
        </w:rPr>
      </w:pPr>
    </w:p>
    <w:p w14:paraId="485E738F" w14:textId="7777777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U slučaju potrebe za zamjenom imenovanih stručnjaka, od Naručitelja ćemo zatražiti izdavanje pisane suglasnosti, te osigurati da novi stručnjak posjeduje minimalno iste obrazovne i stručne kvalifikacije kao prvotno određeni stručnjak i o tome dostaviti dokaz Naručitelju.</w:t>
      </w:r>
    </w:p>
    <w:p w14:paraId="6A8401E6" w14:textId="7777777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</w:rPr>
      </w:pPr>
    </w:p>
    <w:p w14:paraId="7C7A974C" w14:textId="77777777" w:rsidR="00D8026D" w:rsidRDefault="00D8026D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  <w:snapToGrid w:val="0"/>
        </w:rPr>
      </w:pPr>
    </w:p>
    <w:p w14:paraId="6549C34C" w14:textId="3319B67D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Calibri" w:cs="Times New Roman"/>
        </w:rPr>
      </w:pPr>
      <w:r w:rsidRPr="00C27622">
        <w:rPr>
          <w:rFonts w:eastAsia="Times New Roman" w:cs="Calibri"/>
          <w:snapToGrid w:val="0"/>
        </w:rPr>
        <w:t>U___________________. godine</w:t>
      </w:r>
    </w:p>
    <w:p w14:paraId="59D62648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</w:p>
    <w:p w14:paraId="078772AC" w14:textId="7777777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Calibri" w:cs="Times New Roman"/>
        </w:rPr>
      </w:pP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Times New Roman" w:cs="Calibri"/>
          <w:snapToGrid w:val="0"/>
        </w:rPr>
        <w:t>M.P.</w:t>
      </w:r>
    </w:p>
    <w:p w14:paraId="7246F424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Calibri"/>
          <w:lang w:val="it-IT"/>
        </w:rPr>
      </w:pPr>
      <w:r>
        <w:rPr>
          <w:rFonts w:eastAsia="Calibri" w:cs="Calibri"/>
          <w:lang w:val="it-IT"/>
        </w:rPr>
        <w:tab/>
      </w:r>
      <w:r>
        <w:rPr>
          <w:rFonts w:eastAsia="Calibri" w:cs="Calibri"/>
          <w:lang w:val="it-IT"/>
        </w:rPr>
        <w:tab/>
      </w:r>
      <w:r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  <w:t xml:space="preserve">  ________________________________</w:t>
      </w:r>
    </w:p>
    <w:p w14:paraId="27110A1B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i/>
          <w:iCs/>
          <w:lang w:val="it-IT"/>
        </w:rPr>
      </w:pP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C27622">
        <w:rPr>
          <w:rFonts w:eastAsia="Calibri" w:cs="TyponineSans-Reg"/>
          <w:i/>
          <w:iCs/>
          <w:color w:val="000000"/>
        </w:rPr>
        <w:t>(ime i prezime ovlaštene osobe)</w:t>
      </w:r>
    </w:p>
    <w:p w14:paraId="53BD7F8E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</w:p>
    <w:p w14:paraId="27D34AF2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</w:p>
    <w:p w14:paraId="6FEEF004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</w:p>
    <w:p w14:paraId="3C7ABBF2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>______________________________</w:t>
      </w:r>
      <w:r>
        <w:rPr>
          <w:rFonts w:eastAsia="Calibri" w:cs="Calibri"/>
          <w:lang w:val="it-IT"/>
        </w:rPr>
        <w:t>__</w:t>
      </w:r>
    </w:p>
    <w:p w14:paraId="4B88FB5F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i/>
          <w:iCs/>
          <w:lang w:val="it-IT"/>
        </w:rPr>
      </w:pPr>
    </w:p>
    <w:p w14:paraId="612037C9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yponineSans-Reg"/>
          <w:i/>
          <w:iCs/>
          <w:color w:val="000000"/>
        </w:rPr>
      </w:pP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C27622">
        <w:rPr>
          <w:rFonts w:eastAsia="Calibri" w:cs="TyponineSans-Reg"/>
          <w:i/>
          <w:iCs/>
          <w:color w:val="000000"/>
        </w:rPr>
        <w:t xml:space="preserve">       (potpis ovlaštene osobe)</w:t>
      </w:r>
    </w:p>
    <w:sectPr w:rsidR="00E5681A" w:rsidSect="009D6BCA">
      <w:footerReference w:type="default" r:id="rId7"/>
      <w:pgSz w:w="11907" w:h="16840" w:code="9"/>
      <w:pgMar w:top="851" w:right="1440" w:bottom="117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yponineSans-Reg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2880452"/>
      <w:docPartObj>
        <w:docPartGallery w:val="Page Numbers (Bottom of Page)"/>
        <w:docPartUnique/>
      </w:docPartObj>
    </w:sdtPr>
    <w:sdtEndPr/>
    <w:sdtContent>
      <w:p w14:paraId="4C5BC4F8" w14:textId="77777777" w:rsidR="00E5681A" w:rsidRDefault="00E5681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04ABD" w14:textId="77777777" w:rsidR="00E5681A" w:rsidRDefault="00E56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7051"/>
    <w:rsid w:val="00280DF6"/>
    <w:rsid w:val="00287D3A"/>
    <w:rsid w:val="00297C62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5E5BC9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6B95"/>
    <w:rsid w:val="007B6848"/>
    <w:rsid w:val="007C4CEA"/>
    <w:rsid w:val="007E380D"/>
    <w:rsid w:val="007F018E"/>
    <w:rsid w:val="007F5576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01EA"/>
    <w:rsid w:val="00981608"/>
    <w:rsid w:val="009D0FCD"/>
    <w:rsid w:val="009D1648"/>
    <w:rsid w:val="009D6BCA"/>
    <w:rsid w:val="009E19D3"/>
    <w:rsid w:val="00A21B06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8026D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11927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10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4</cp:revision>
  <cp:lastPrinted>2024-05-16T10:22:00Z</cp:lastPrinted>
  <dcterms:created xsi:type="dcterms:W3CDTF">2024-07-26T13:51:00Z</dcterms:created>
  <dcterms:modified xsi:type="dcterms:W3CDTF">2025-05-09T07:23:00Z</dcterms:modified>
</cp:coreProperties>
</file>